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19E" w:rsidRPr="007808FD" w:rsidRDefault="001F019E" w:rsidP="007808FD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CB5DCE">
        <w:rPr>
          <w:rFonts w:ascii="Times New Roman" w:eastAsia="標楷體" w:hAnsi="Times New Roman" w:cs="Times New Roman"/>
          <w:sz w:val="36"/>
          <w:szCs w:val="36"/>
        </w:rPr>
        <w:t>2013</w:t>
      </w:r>
      <w:r w:rsidRPr="00CB5DCE">
        <w:rPr>
          <w:rFonts w:ascii="Times New Roman" w:eastAsia="標楷體" w:hAnsi="Times New Roman" w:cs="Times New Roman" w:hint="eastAsia"/>
          <w:sz w:val="36"/>
          <w:szCs w:val="36"/>
        </w:rPr>
        <w:t>原住民治理與森林認證論述</w:t>
      </w:r>
      <w:r w:rsidRPr="00296641">
        <w:rPr>
          <w:rFonts w:ascii="Times New Roman" w:eastAsia="標楷體" w:hAnsi="Times New Roman" w:cs="Times New Roman" w:hint="eastAsia"/>
          <w:sz w:val="36"/>
          <w:szCs w:val="36"/>
        </w:rPr>
        <w:t>研討會</w:t>
      </w:r>
    </w:p>
    <w:p w:rsidR="001F019E" w:rsidRPr="00D77648" w:rsidRDefault="001F019E" w:rsidP="00D77648">
      <w:pPr>
        <w:rPr>
          <w:rFonts w:ascii="Times New Roman" w:eastAsia="標楷體" w:hAnsi="Times New Roman" w:cs="Times New Roman"/>
          <w:bCs/>
        </w:rPr>
      </w:pPr>
    </w:p>
    <w:p w:rsidR="001F019E" w:rsidRPr="004513AC" w:rsidRDefault="001F019E" w:rsidP="00132406">
      <w:pPr>
        <w:ind w:firstLineChars="200" w:firstLine="480"/>
        <w:rPr>
          <w:rFonts w:ascii="Times New Roman" w:eastAsia="標楷體" w:hAnsi="Times New Roman" w:cs="Times New Roman"/>
        </w:rPr>
      </w:pPr>
      <w:r w:rsidRPr="00CB5DCE">
        <w:rPr>
          <w:rFonts w:ascii="Times New Roman" w:eastAsia="標楷體" w:hAnsi="Times New Roman" w:cs="Times New Roman" w:hint="eastAsia"/>
        </w:rPr>
        <w:t>森林經營原則是聯合國</w:t>
      </w:r>
      <w:r w:rsidRPr="00CB5DCE">
        <w:rPr>
          <w:rFonts w:ascii="Times New Roman" w:eastAsia="標楷體" w:hAnsi="Times New Roman" w:cs="Times New Roman"/>
        </w:rPr>
        <w:t>1992</w:t>
      </w:r>
      <w:r w:rsidRPr="00CB5DCE">
        <w:rPr>
          <w:rFonts w:ascii="Times New Roman" w:eastAsia="標楷體" w:hAnsi="Times New Roman" w:cs="Times New Roman" w:hint="eastAsia"/>
        </w:rPr>
        <w:t>年地球高峰會實踐永續發展的主要決議之一，由一群環保人士、原住民、森林業者於</w:t>
      </w:r>
      <w:r w:rsidRPr="00CB5DCE">
        <w:rPr>
          <w:rFonts w:ascii="Times New Roman" w:eastAsia="標楷體" w:hAnsi="Times New Roman" w:cs="Times New Roman"/>
        </w:rPr>
        <w:t>1993</w:t>
      </w:r>
      <w:r w:rsidRPr="00CB5DCE">
        <w:rPr>
          <w:rFonts w:ascii="Times New Roman" w:eastAsia="標楷體" w:hAnsi="Times New Roman" w:cs="Times New Roman" w:hint="eastAsia"/>
        </w:rPr>
        <w:t>參考原住民權利宣言草案，共同成立的森林認證委員會，已是人類實踐綠色經濟的典範。本會議根據森林認證原則與原住民治理趨勢，推動原住民在森林地區的永續發展，歡迎報名參加。</w:t>
      </w:r>
    </w:p>
    <w:p w:rsidR="001F019E" w:rsidRPr="00D77648" w:rsidRDefault="001F019E" w:rsidP="00D77648">
      <w:pPr>
        <w:rPr>
          <w:rFonts w:ascii="Times New Roman" w:eastAsia="標楷體" w:hAnsi="Times New Roman" w:cs="Times New Roman"/>
          <w:bCs/>
          <w:sz w:val="28"/>
          <w:szCs w:val="28"/>
        </w:rPr>
      </w:pPr>
    </w:p>
    <w:p w:rsidR="001F019E" w:rsidRPr="00C01537" w:rsidRDefault="001F019E" w:rsidP="00C01537">
      <w:pPr>
        <w:rPr>
          <w:rFonts w:ascii="Times New Roman" w:eastAsia="標楷體" w:hAnsi="Times New Roman" w:cs="Times New Roman"/>
          <w:bCs/>
          <w:szCs w:val="28"/>
        </w:rPr>
      </w:pPr>
      <w:r w:rsidRPr="00D77648">
        <w:rPr>
          <w:rFonts w:ascii="Times New Roman" w:eastAsia="標楷體" w:hAnsi="Times New Roman" w:cs="Times New Roman" w:hint="eastAsia"/>
          <w:bCs/>
          <w:szCs w:val="28"/>
        </w:rPr>
        <w:t>研討會議程表</w:t>
      </w:r>
      <w:r>
        <w:rPr>
          <w:rFonts w:ascii="Times New Roman" w:eastAsia="標楷體" w:hAnsi="Times New Roman" w:cs="Times New Roman" w:hint="eastAsia"/>
          <w:bCs/>
          <w:szCs w:val="28"/>
        </w:rPr>
        <w:t>：</w:t>
      </w:r>
    </w:p>
    <w:p w:rsidR="001F019E" w:rsidRDefault="001F019E" w:rsidP="00806233">
      <w:pPr>
        <w:jc w:val="center"/>
        <w:rPr>
          <w:rFonts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56"/>
        <w:gridCol w:w="1701"/>
        <w:gridCol w:w="5574"/>
      </w:tblGrid>
      <w:tr w:rsidR="001F019E" w:rsidRPr="007808FD" w:rsidTr="008121BE">
        <w:tc>
          <w:tcPr>
            <w:tcW w:w="1656" w:type="dxa"/>
          </w:tcPr>
          <w:p w:rsidR="001F019E" w:rsidRPr="007808FD" w:rsidRDefault="001F019E" w:rsidP="00CE2DE0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701" w:type="dxa"/>
          </w:tcPr>
          <w:p w:rsidR="001F019E" w:rsidRPr="007808FD" w:rsidRDefault="001F019E" w:rsidP="00CE2DE0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b/>
                <w:color w:val="000000"/>
                <w:kern w:val="0"/>
              </w:rPr>
              <w:t>主題</w:t>
            </w:r>
          </w:p>
        </w:tc>
        <w:tc>
          <w:tcPr>
            <w:tcW w:w="5574" w:type="dxa"/>
          </w:tcPr>
          <w:p w:rsidR="001F019E" w:rsidRPr="007808FD" w:rsidRDefault="001F019E" w:rsidP="00CE2DE0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b/>
                <w:color w:val="000000"/>
                <w:kern w:val="0"/>
              </w:rPr>
              <w:t>說明</w:t>
            </w: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08:30-09:00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報到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台灣森林認證發展協會秘書處</w:t>
            </w: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09:00-09:10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開幕式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布農文教基金會白光勝牧師、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台灣森林認證發展協會劉烱錫理事長</w:t>
            </w: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09:10-09:20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貴賓致詞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行政院原住民族委員會代表、林務局代表</w:t>
            </w: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09:20-10:20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專題演講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原住民治理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FSC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森林認證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主持人：原住民民意代表、林務局代表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 xml:space="preserve">Giovannii B.Reyes 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原民保育區</w:t>
            </w:r>
            <w:r w:rsidRPr="007808FD">
              <w:rPr>
                <w:rFonts w:ascii="標楷體" w:eastAsia="標楷體" w:hAnsi="標楷體"/>
                <w:color w:val="000000"/>
                <w:kern w:val="0"/>
              </w:rPr>
              <w:t>(ICCA)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菲律賓代表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Hugu Sutej ICCA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東亞區代表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smartTag w:uri="urn:schemas-microsoft-com:office:smarttags" w:element="PersonName">
              <w:r w:rsidRPr="007808FD">
                <w:rPr>
                  <w:rFonts w:ascii="標楷體" w:eastAsia="標楷體" w:hAnsi="標楷體" w:hint="eastAsia"/>
                  <w:color w:val="000000"/>
                  <w:kern w:val="0"/>
                </w:rPr>
                <w:t>李俊彥</w:t>
              </w:r>
            </w:smartTag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教授</w:t>
            </w:r>
            <w:r w:rsidRPr="007808FD">
              <w:rPr>
                <w:rFonts w:ascii="標楷體" w:eastAsia="標楷體" w:hAnsi="標楷體"/>
                <w:color w:val="000000"/>
                <w:kern w:val="0"/>
              </w:rPr>
              <w:t xml:space="preserve">  FSC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台灣標準發展團體連絡人</w:t>
            </w: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10:30-11:00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高山布農之歌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白光勝牧師</w:t>
            </w:r>
            <w:r w:rsidRPr="007808FD">
              <w:rPr>
                <w:rFonts w:ascii="標楷體" w:eastAsia="標楷體" w:hAnsi="標楷體"/>
                <w:color w:val="000000"/>
                <w:kern w:val="0"/>
              </w:rPr>
              <w:t xml:space="preserve">  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布農文教基金會董事長</w:t>
            </w: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11:10-12:30-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原住民治理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治理重建經驗、</w:t>
            </w:r>
            <w:r w:rsidRPr="007808FD">
              <w:rPr>
                <w:rFonts w:ascii="標楷體" w:eastAsia="標楷體" w:hAnsi="標楷體"/>
                <w:color w:val="000000"/>
                <w:kern w:val="0"/>
              </w:rPr>
              <w:t xml:space="preserve"> 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困境及展望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主持人：林業試驗所代表、</w:t>
            </w:r>
            <w:r w:rsidRPr="007808FD">
              <w:rPr>
                <w:rFonts w:ascii="標楷體" w:eastAsia="標楷體" w:hAnsi="標楷體" w:hint="eastAsia"/>
                <w:kern w:val="0"/>
              </w:rPr>
              <w:t>原民會土地處代表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發表人：卡拉達蘭部落頭目</w:t>
            </w:r>
            <w:smartTag w:uri="urn:schemas-microsoft-com:office:smarttags" w:element="PersonName">
              <w:r w:rsidRPr="007808FD">
                <w:rPr>
                  <w:rFonts w:ascii="標楷體" w:eastAsia="標楷體" w:hAnsi="標楷體" w:hint="eastAsia"/>
                  <w:color w:val="000000"/>
                  <w:kern w:val="0"/>
                </w:rPr>
                <w:t>高正治</w:t>
              </w:r>
            </w:smartTag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醫師、卡地布部落會議陳鏡榮主席、達魯瑪克部落胡進德理事長、蘭嶼文教基金會郭建平執行董事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對話人：台灣大學森林系盧道杰教授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</w:p>
          <w:p w:rsidR="001F019E" w:rsidRPr="007808FD" w:rsidRDefault="001F019E" w:rsidP="008121BE">
            <w:pPr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 xml:space="preserve">        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真理大學休閒遊憩事業學系許世宏教授</w:t>
            </w: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12:30-14:00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合照＆午餐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14:00-14:30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原民山林之歌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白光勝牧師</w:t>
            </w:r>
            <w:r w:rsidRPr="007808FD">
              <w:rPr>
                <w:rFonts w:ascii="標楷體" w:eastAsia="標楷體" w:hAnsi="標楷體"/>
                <w:color w:val="000000"/>
                <w:kern w:val="0"/>
              </w:rPr>
              <w:t xml:space="preserve">  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布農文教基金會董事長</w:t>
            </w: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14:40-16:00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森林認證指標諮詢會議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--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認證架構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--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認證指標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--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原民權利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kern w:val="0"/>
              </w:rPr>
            </w:pPr>
            <w:r w:rsidRPr="007808FD">
              <w:rPr>
                <w:rFonts w:ascii="標楷體" w:eastAsia="標楷體" w:hAnsi="標楷體" w:hint="eastAsia"/>
                <w:kern w:val="0"/>
              </w:rPr>
              <w:t>主持人：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原民會企劃處代表、</w:t>
            </w:r>
            <w:r w:rsidRPr="007808FD">
              <w:rPr>
                <w:rFonts w:ascii="標楷體" w:eastAsia="標楷體" w:hAnsi="標楷體" w:hint="eastAsia"/>
                <w:kern w:val="0"/>
              </w:rPr>
              <w:t>林務局企劃組代表</w:t>
            </w:r>
          </w:p>
          <w:p w:rsidR="001F019E" w:rsidRDefault="001F019E" w:rsidP="00F01AE3">
            <w:pPr>
              <w:rPr>
                <w:rFonts w:ascii="標楷體" w:eastAsia="標楷體" w:hAnsi="標楷體"/>
                <w:kern w:val="0"/>
              </w:rPr>
            </w:pPr>
            <w:r w:rsidRPr="007808FD">
              <w:rPr>
                <w:rFonts w:ascii="標楷體" w:eastAsia="標楷體" w:hAnsi="標楷體" w:hint="eastAsia"/>
                <w:kern w:val="0"/>
              </w:rPr>
              <w:t>發表人：台灣森林認證發展協會劉烱錫理事長</w:t>
            </w:r>
          </w:p>
          <w:p w:rsidR="001F019E" w:rsidRPr="008121BE" w:rsidRDefault="001F019E" w:rsidP="00F01AE3">
            <w:pPr>
              <w:rPr>
                <w:rFonts w:ascii="標楷體" w:eastAsia="標楷體" w:hAnsi="標楷體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對話人：</w:t>
            </w:r>
            <w:r w:rsidRPr="007808FD">
              <w:rPr>
                <w:rFonts w:ascii="標楷體" w:eastAsia="標楷體" w:hAnsi="標楷體" w:hint="eastAsia"/>
                <w:kern w:val="0"/>
              </w:rPr>
              <w:t>李俊彥秘書長、</w:t>
            </w:r>
            <w:r w:rsidRPr="007808FD">
              <w:rPr>
                <w:rFonts w:ascii="標楷體" w:eastAsia="標楷體" w:hAnsi="標楷體" w:cs="新細明體" w:hint="eastAsia"/>
                <w:kern w:val="0"/>
              </w:rPr>
              <w:t>邱祈榮常務理事（台灣大學）、</w:t>
            </w:r>
            <w:r w:rsidRPr="007808FD">
              <w:rPr>
                <w:rFonts w:ascii="標楷體" w:eastAsia="標楷體" w:hAnsi="標楷體" w:hint="eastAsia"/>
                <w:kern w:val="0"/>
              </w:rPr>
              <w:t>林試所林裕仁理事、林俊成理事、王培蓉監事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東華大學環境學院夏禹九院長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原民會委員林清財教授（台東大學）</w:t>
            </w: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16:10-17:30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原住民治理與永續森林認證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圓桌會議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主持人：</w:t>
            </w:r>
            <w:r w:rsidRPr="007808FD">
              <w:rPr>
                <w:rFonts w:ascii="標楷體" w:eastAsia="標楷體" w:hAnsi="標楷體" w:hint="eastAsia"/>
                <w:kern w:val="0"/>
              </w:rPr>
              <w:t>廖國棟立法委員、陳歐珀立法委員</w:t>
            </w:r>
          </w:p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kern w:val="0"/>
              </w:rPr>
              <w:t>原民會代表、林務局與林試所代表、原住民自然主權運動代表依斯坦達‧霍松安‧</w:t>
            </w:r>
            <w:smartTag w:uri="urn:schemas-microsoft-com:office:smarttags" w:element="PersonName">
              <w:r w:rsidRPr="007808FD">
                <w:rPr>
                  <w:rFonts w:ascii="標楷體" w:eastAsia="標楷體" w:hAnsi="標楷體" w:hint="eastAsia"/>
                  <w:kern w:val="0"/>
                </w:rPr>
                <w:t>那布</w:t>
              </w:r>
            </w:smartTag>
            <w:r w:rsidRPr="007808FD">
              <w:rPr>
                <w:rFonts w:ascii="標楷體" w:eastAsia="標楷體" w:hAnsi="標楷體" w:hint="eastAsia"/>
                <w:kern w:val="0"/>
              </w:rPr>
              <w:t>先生、台東部落活力計畫主持人郭</w:t>
            </w:r>
            <w:smartTag w:uri="urn:schemas-microsoft-com:office:smarttags" w:element="PersonName">
              <w:r w:rsidRPr="007808FD">
                <w:rPr>
                  <w:rFonts w:ascii="標楷體" w:eastAsia="標楷體" w:hAnsi="標楷體" w:hint="eastAsia"/>
                  <w:kern w:val="0"/>
                </w:rPr>
                <w:t>李宗文</w:t>
              </w:r>
            </w:smartTag>
            <w:r w:rsidRPr="007808FD">
              <w:rPr>
                <w:rFonts w:ascii="標楷體" w:eastAsia="標楷體" w:hAnsi="標楷體" w:hint="eastAsia"/>
                <w:kern w:val="0"/>
              </w:rPr>
              <w:t>教授、主辦代表</w:t>
            </w:r>
          </w:p>
        </w:tc>
      </w:tr>
      <w:tr w:rsidR="001F019E" w:rsidRPr="007808FD" w:rsidTr="008121BE">
        <w:tc>
          <w:tcPr>
            <w:tcW w:w="1656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/>
                <w:color w:val="000000"/>
                <w:kern w:val="0"/>
              </w:rPr>
              <w:t>17:30-17:40</w:t>
            </w:r>
          </w:p>
        </w:tc>
        <w:tc>
          <w:tcPr>
            <w:tcW w:w="1701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閉幕式</w:t>
            </w:r>
          </w:p>
        </w:tc>
        <w:tc>
          <w:tcPr>
            <w:tcW w:w="5574" w:type="dxa"/>
          </w:tcPr>
          <w:p w:rsidR="001F019E" w:rsidRPr="007808FD" w:rsidRDefault="001F019E" w:rsidP="00F01AE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7808FD">
              <w:rPr>
                <w:rFonts w:ascii="標楷體" w:eastAsia="標楷體" w:hAnsi="標楷體" w:hint="eastAsia"/>
                <w:color w:val="000000"/>
                <w:kern w:val="0"/>
              </w:rPr>
              <w:t>與會人員</w:t>
            </w:r>
          </w:p>
        </w:tc>
      </w:tr>
    </w:tbl>
    <w:p w:rsidR="001F019E" w:rsidRDefault="001F019E" w:rsidP="00806233">
      <w:pPr>
        <w:jc w:val="center"/>
        <w:rPr>
          <w:rFonts w:cs="Times New Roman"/>
          <w:b/>
          <w:bCs/>
          <w:sz w:val="28"/>
          <w:szCs w:val="28"/>
        </w:rPr>
      </w:pPr>
    </w:p>
    <w:p w:rsidR="001F019E" w:rsidRDefault="001F019E" w:rsidP="00D755E4">
      <w:pPr>
        <w:spacing w:afterLines="50"/>
        <w:jc w:val="center"/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</w:pPr>
    </w:p>
    <w:p w:rsidR="001F019E" w:rsidRPr="004D54AF" w:rsidRDefault="001F019E" w:rsidP="00D755E4">
      <w:pPr>
        <w:spacing w:afterLines="50"/>
        <w:jc w:val="center"/>
        <w:rPr>
          <w:rFonts w:ascii="Times New Roman" w:eastAsia="標楷體" w:hAnsi="Times New Roman" w:cs="Times New Roman"/>
          <w:bCs/>
          <w:sz w:val="32"/>
          <w:szCs w:val="32"/>
        </w:rPr>
      </w:pPr>
      <w:r w:rsidRPr="004D54AF">
        <w:rPr>
          <w:rFonts w:ascii="Times New Roman" w:eastAsia="標楷體" w:hAnsi="Times New Roman" w:cs="Times New Roman" w:hint="eastAsia"/>
          <w:b/>
          <w:bCs/>
          <w:sz w:val="32"/>
          <w:szCs w:val="32"/>
          <w:u w:val="single"/>
        </w:rPr>
        <w:t>報名表</w:t>
      </w:r>
    </w:p>
    <w:p w:rsidR="001F019E" w:rsidRPr="007E40F0" w:rsidRDefault="001F019E" w:rsidP="00D755E4">
      <w:pPr>
        <w:spacing w:beforeLines="50" w:afterLines="50"/>
        <w:rPr>
          <w:rFonts w:ascii="Times New Roman" w:eastAsia="標楷體" w:hAnsi="Times New Roman"/>
        </w:rPr>
      </w:pPr>
      <w:r w:rsidRPr="007E40F0">
        <w:rPr>
          <w:rFonts w:ascii="Times New Roman" w:eastAsia="標楷體" w:hAnsi="Times New Roman" w:hint="eastAsia"/>
        </w:rPr>
        <w:t>時間：</w:t>
      </w:r>
      <w:smartTag w:uri="urn:schemas-microsoft-com:office:smarttags" w:element="chsdate">
        <w:smartTagPr>
          <w:attr w:name="Year" w:val="2013"/>
          <w:attr w:name="Month" w:val="5"/>
          <w:attr w:name="Day" w:val="18"/>
          <w:attr w:name="IsLunarDate" w:val="False"/>
          <w:attr w:name="IsROCDate" w:val="False"/>
        </w:smartTagPr>
        <w:r w:rsidRPr="007E40F0">
          <w:rPr>
            <w:rFonts w:ascii="Times New Roman" w:eastAsia="標楷體" w:hAnsi="Times New Roman"/>
          </w:rPr>
          <w:t>2013</w:t>
        </w:r>
        <w:r w:rsidRPr="007E40F0">
          <w:rPr>
            <w:rFonts w:ascii="Times New Roman" w:eastAsia="標楷體" w:hAnsi="Times New Roman" w:hint="eastAsia"/>
          </w:rPr>
          <w:t>年</w:t>
        </w:r>
        <w:r w:rsidRPr="007E40F0">
          <w:rPr>
            <w:rFonts w:ascii="Times New Roman" w:eastAsia="標楷體" w:hAnsi="Times New Roman"/>
          </w:rPr>
          <w:t>5</w:t>
        </w:r>
        <w:r w:rsidRPr="007E40F0">
          <w:rPr>
            <w:rFonts w:ascii="Times New Roman" w:eastAsia="標楷體" w:hAnsi="Times New Roman" w:hint="eastAsia"/>
          </w:rPr>
          <w:t>月</w:t>
        </w:r>
        <w:r>
          <w:rPr>
            <w:rFonts w:ascii="Times New Roman" w:eastAsia="標楷體" w:hAnsi="Times New Roman"/>
          </w:rPr>
          <w:t>18</w:t>
        </w:r>
        <w:r w:rsidRPr="007E40F0">
          <w:rPr>
            <w:rFonts w:ascii="Times New Roman" w:eastAsia="標楷體" w:hAnsi="Times New Roman" w:hint="eastAsia"/>
          </w:rPr>
          <w:t>日</w:t>
        </w:r>
      </w:smartTag>
      <w:r w:rsidRPr="007E40F0"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 w:hint="eastAsia"/>
        </w:rPr>
        <w:t>星期六</w:t>
      </w:r>
    </w:p>
    <w:p w:rsidR="001F019E" w:rsidRPr="000A10B4" w:rsidRDefault="001F019E" w:rsidP="00D755E4">
      <w:pPr>
        <w:spacing w:beforeLines="50" w:afterLines="50"/>
        <w:rPr>
          <w:rFonts w:ascii="Times New Roman" w:eastAsia="標楷體" w:hAnsi="Times New Roman"/>
        </w:rPr>
      </w:pPr>
      <w:r w:rsidRPr="007E40F0">
        <w:rPr>
          <w:rFonts w:ascii="Times New Roman" w:eastAsia="標楷體" w:hAnsi="Times New Roman" w:hint="eastAsia"/>
        </w:rPr>
        <w:t>地點：</w:t>
      </w:r>
      <w:r w:rsidRPr="000A10B4">
        <w:rPr>
          <w:rFonts w:ascii="Times New Roman" w:eastAsia="標楷體" w:hAnsi="Times New Roman" w:hint="eastAsia"/>
        </w:rPr>
        <w:t>台東縣延平鄉桃源村布農部落屋</w:t>
      </w:r>
    </w:p>
    <w:p w:rsidR="001F019E" w:rsidRPr="007E40F0" w:rsidRDefault="001F019E" w:rsidP="00D755E4">
      <w:pPr>
        <w:spacing w:beforeLines="50" w:afterLines="50"/>
        <w:rPr>
          <w:rFonts w:ascii="Times New Roman" w:eastAsia="標楷體" w:hAnsi="Times New Roman"/>
        </w:rPr>
      </w:pPr>
      <w:r w:rsidRPr="007E40F0">
        <w:rPr>
          <w:rFonts w:ascii="Times New Roman" w:eastAsia="標楷體" w:hAnsi="Times New Roman" w:hint="eastAsia"/>
        </w:rPr>
        <w:t>活動內容：參照會議議程。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4"/>
        <w:gridCol w:w="3104"/>
        <w:gridCol w:w="1412"/>
        <w:gridCol w:w="3244"/>
      </w:tblGrid>
      <w:tr w:rsidR="001F019E" w:rsidRPr="008A5299" w:rsidTr="00F01AE3">
        <w:tc>
          <w:tcPr>
            <w:tcW w:w="1417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  <w:r w:rsidRPr="008A5299">
              <w:rPr>
                <w:rFonts w:ascii="Times New Roman" w:eastAsia="標楷體" w:hAnsi="Times New Roman" w:hint="eastAsia"/>
              </w:rPr>
              <w:t>單位名稱</w:t>
            </w:r>
          </w:p>
        </w:tc>
        <w:tc>
          <w:tcPr>
            <w:tcW w:w="3119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  <w:r w:rsidRPr="008A5299">
              <w:rPr>
                <w:rFonts w:ascii="Times New Roman" w:eastAsia="標楷體" w:hAnsi="Times New Roman" w:hint="eastAsia"/>
              </w:rPr>
              <w:t>部門</w:t>
            </w:r>
            <w:r w:rsidRPr="008A5299">
              <w:rPr>
                <w:rFonts w:ascii="Times New Roman" w:eastAsia="標楷體" w:hAnsi="Times New Roman"/>
              </w:rPr>
              <w:t>/</w:t>
            </w:r>
            <w:r w:rsidRPr="008A5299">
              <w:rPr>
                <w:rFonts w:ascii="Times New Roman" w:eastAsia="標楷體" w:hAnsi="Times New Roman" w:hint="eastAsia"/>
              </w:rPr>
              <w:t>職稱</w:t>
            </w:r>
          </w:p>
        </w:tc>
        <w:tc>
          <w:tcPr>
            <w:tcW w:w="3260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</w:p>
        </w:tc>
      </w:tr>
      <w:tr w:rsidR="001F019E" w:rsidRPr="008A5299" w:rsidTr="00F01AE3">
        <w:tc>
          <w:tcPr>
            <w:tcW w:w="1417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  <w:r w:rsidRPr="008A5299">
              <w:rPr>
                <w:rFonts w:ascii="Times New Roman" w:eastAsia="標楷體" w:hAnsi="Times New Roman" w:hint="eastAsia"/>
              </w:rPr>
              <w:t>聯絡人</w:t>
            </w:r>
          </w:p>
        </w:tc>
        <w:tc>
          <w:tcPr>
            <w:tcW w:w="3119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  <w:r w:rsidRPr="008A5299">
              <w:rPr>
                <w:rFonts w:ascii="Times New Roman" w:eastAsia="標楷體" w:hAnsi="Times New Roman" w:hint="eastAsia"/>
              </w:rPr>
              <w:t>聯絡電話</w:t>
            </w:r>
          </w:p>
        </w:tc>
        <w:tc>
          <w:tcPr>
            <w:tcW w:w="3260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</w:p>
        </w:tc>
      </w:tr>
      <w:tr w:rsidR="001F019E" w:rsidRPr="008A5299" w:rsidTr="00F01AE3">
        <w:tc>
          <w:tcPr>
            <w:tcW w:w="1417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  <w:r w:rsidRPr="008A5299">
              <w:rPr>
                <w:rFonts w:ascii="Times New Roman" w:eastAsia="標楷體" w:hAnsi="Times New Roman" w:hint="eastAsia"/>
              </w:rPr>
              <w:t>聯絡地址</w:t>
            </w:r>
          </w:p>
        </w:tc>
        <w:tc>
          <w:tcPr>
            <w:tcW w:w="7796" w:type="dxa"/>
            <w:gridSpan w:val="3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</w:p>
        </w:tc>
      </w:tr>
      <w:tr w:rsidR="001F019E" w:rsidRPr="008A5299" w:rsidTr="00F01AE3">
        <w:tc>
          <w:tcPr>
            <w:tcW w:w="1417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  <w:r w:rsidRPr="008A5299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7796" w:type="dxa"/>
            <w:gridSpan w:val="3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</w:p>
        </w:tc>
      </w:tr>
      <w:tr w:rsidR="001F019E" w:rsidRPr="008A5299" w:rsidTr="00B77861">
        <w:tc>
          <w:tcPr>
            <w:tcW w:w="1417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用餐</w:t>
            </w:r>
          </w:p>
        </w:tc>
        <w:tc>
          <w:tcPr>
            <w:tcW w:w="7796" w:type="dxa"/>
            <w:gridSpan w:val="3"/>
            <w:vAlign w:val="center"/>
          </w:tcPr>
          <w:p w:rsidR="001F019E" w:rsidRPr="00B77861" w:rsidRDefault="001F019E" w:rsidP="00B77861">
            <w:pPr>
              <w:widowControl/>
              <w:jc w:val="both"/>
              <w:rPr>
                <w:u w:val="single"/>
              </w:rPr>
            </w:pPr>
            <w:r w:rsidRPr="00CF5753">
              <w:rPr>
                <w:rFonts w:ascii="新細明體" w:hAnsi="新細明體" w:hint="eastAsia"/>
              </w:rPr>
              <w:t>□葷</w:t>
            </w:r>
            <w:r>
              <w:t xml:space="preserve">   </w:t>
            </w:r>
            <w:r w:rsidRPr="00CF5753">
              <w:rPr>
                <w:rFonts w:ascii="新細明體" w:hAnsi="新細明體" w:hint="eastAsia"/>
              </w:rPr>
              <w:t>□素</w:t>
            </w:r>
            <w:r>
              <w:rPr>
                <w:rFonts w:ascii="新細明體" w:hAnsi="新細明體"/>
              </w:rPr>
              <w:t xml:space="preserve">    </w:t>
            </w:r>
            <w:r>
              <w:rPr>
                <w:rFonts w:ascii="新細明體" w:hAnsi="新細明體" w:hint="eastAsia"/>
              </w:rPr>
              <w:t>其它</w:t>
            </w:r>
            <w:r>
              <w:rPr>
                <w:rFonts w:ascii="新細明體" w:hAnsi="新細明體"/>
              </w:rPr>
              <w:t xml:space="preserve"> </w:t>
            </w:r>
            <w:r>
              <w:rPr>
                <w:rFonts w:ascii="新細明體" w:hAnsi="新細明體"/>
                <w:u w:val="single"/>
              </w:rPr>
              <w:t xml:space="preserve">          </w:t>
            </w:r>
          </w:p>
        </w:tc>
      </w:tr>
      <w:tr w:rsidR="001F019E" w:rsidRPr="008A5299" w:rsidTr="00F01AE3">
        <w:tc>
          <w:tcPr>
            <w:tcW w:w="1417" w:type="dxa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  <w:r w:rsidRPr="008A5299">
              <w:rPr>
                <w:rFonts w:ascii="Times New Roman" w:eastAsia="標楷體" w:hAnsi="Times New Roman" w:hint="eastAsia"/>
              </w:rPr>
              <w:t>備註</w:t>
            </w:r>
          </w:p>
        </w:tc>
        <w:tc>
          <w:tcPr>
            <w:tcW w:w="7796" w:type="dxa"/>
            <w:gridSpan w:val="3"/>
          </w:tcPr>
          <w:p w:rsidR="001F019E" w:rsidRPr="008A5299" w:rsidRDefault="001F019E" w:rsidP="00D755E4">
            <w:pPr>
              <w:spacing w:beforeLines="50" w:afterLines="50"/>
              <w:rPr>
                <w:rFonts w:ascii="Times New Roman" w:eastAsia="標楷體" w:hAnsi="Times New Roman"/>
              </w:rPr>
            </w:pPr>
          </w:p>
        </w:tc>
      </w:tr>
    </w:tbl>
    <w:p w:rsidR="001F019E" w:rsidRPr="007E40F0" w:rsidRDefault="001F019E" w:rsidP="00D755E4">
      <w:pPr>
        <w:spacing w:beforeLines="50" w:afterLines="50"/>
        <w:rPr>
          <w:rFonts w:ascii="Times New Roman" w:eastAsia="標楷體" w:hAnsi="Times New Roman"/>
        </w:rPr>
      </w:pPr>
    </w:p>
    <w:p w:rsidR="001F019E" w:rsidRPr="004D54AF" w:rsidRDefault="001F019E" w:rsidP="00D755E4">
      <w:pPr>
        <w:spacing w:beforeLines="50"/>
        <w:rPr>
          <w:rFonts w:ascii="Times New Roman" w:eastAsia="標楷體" w:hAnsi="Times New Roman" w:cs="Times New Roman"/>
          <w:bCs/>
          <w:sz w:val="28"/>
          <w:szCs w:val="28"/>
          <w:u w:val="single"/>
        </w:rPr>
      </w:pPr>
      <w:r w:rsidRPr="004D54AF">
        <w:rPr>
          <w:rFonts w:ascii="Times New Roman" w:eastAsia="標楷體" w:hAnsi="Times New Roman" w:cs="Times New Roman" w:hint="eastAsia"/>
          <w:bCs/>
          <w:sz w:val="28"/>
          <w:szCs w:val="28"/>
          <w:u w:val="single"/>
        </w:rPr>
        <w:t>注意事項</w:t>
      </w:r>
    </w:p>
    <w:p w:rsidR="001F019E" w:rsidRPr="00BE1D2A" w:rsidRDefault="001F019E" w:rsidP="00BE1D2A">
      <w:pPr>
        <w:pStyle w:val="ListParagraph"/>
        <w:numPr>
          <w:ilvl w:val="0"/>
          <w:numId w:val="1"/>
        </w:numPr>
        <w:spacing w:line="400" w:lineRule="exact"/>
        <w:ind w:leftChars="0" w:left="1701" w:hanging="1701"/>
        <w:rPr>
          <w:rFonts w:ascii="Times New Roman" w:eastAsia="標楷體" w:hAnsi="Times New Roman" w:cs="Times New Roman"/>
          <w:bCs/>
          <w:u w:val="single"/>
        </w:rPr>
      </w:pPr>
      <w:r w:rsidRPr="004D54AF">
        <w:rPr>
          <w:rFonts w:ascii="Times New Roman" w:eastAsia="標楷體" w:hAnsi="Times New Roman" w:cs="Times New Roman" w:hint="eastAsia"/>
          <w:b/>
          <w:bCs/>
        </w:rPr>
        <w:t>報名方式</w:t>
      </w:r>
      <w:r w:rsidRPr="004D54AF">
        <w:rPr>
          <w:rFonts w:ascii="Times New Roman" w:eastAsia="標楷體" w:hAnsi="Times New Roman" w:cs="Times New Roman" w:hint="eastAsia"/>
          <w:bCs/>
        </w:rPr>
        <w:t>：</w:t>
      </w:r>
      <w:r>
        <w:rPr>
          <w:rFonts w:ascii="Times New Roman" w:eastAsia="標楷體" w:hAnsi="Times New Roman" w:cs="Times New Roman" w:hint="eastAsia"/>
          <w:bCs/>
        </w:rPr>
        <w:t>傳真</w:t>
      </w:r>
      <w:hyperlink r:id="rId7" w:history="1">
        <w:r w:rsidRPr="00770F9A">
          <w:rPr>
            <w:rStyle w:val="Hyperlink"/>
            <w:rFonts w:ascii="Times New Roman" w:eastAsia="標楷體" w:hAnsi="Times New Roman"/>
            <w:color w:val="auto"/>
            <w:u w:val="none"/>
          </w:rPr>
          <w:t xml:space="preserve"> </w:t>
        </w:r>
      </w:hyperlink>
    </w:p>
    <w:p w:rsidR="001F019E" w:rsidRDefault="001F019E" w:rsidP="00BE1D2A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</w:rPr>
      </w:pPr>
      <w:r>
        <w:rPr>
          <w:rFonts w:ascii="Times New Roman" w:eastAsia="標楷體" w:hAnsi="Times New Roman" w:cs="Times New Roman"/>
        </w:rPr>
        <w:t xml:space="preserve">     </w:t>
      </w:r>
      <w:r>
        <w:rPr>
          <w:rFonts w:ascii="Times New Roman" w:eastAsia="標楷體" w:hAnsi="Times New Roman" w:cs="Times New Roman" w:hint="eastAsia"/>
        </w:rPr>
        <w:t>傳真：</w:t>
      </w:r>
      <w:r>
        <w:rPr>
          <w:rFonts w:ascii="標楷體" w:eastAsia="標楷體" w:hAnsi="標楷體"/>
          <w:color w:val="000000"/>
        </w:rPr>
        <w:t>089-</w:t>
      </w:r>
      <w:r w:rsidRPr="00BE1D2A">
        <w:rPr>
          <w:rFonts w:ascii="標楷體" w:eastAsia="標楷體" w:hAnsi="標楷體"/>
          <w:color w:val="000000"/>
        </w:rPr>
        <w:t>333019</w:t>
      </w:r>
    </w:p>
    <w:p w:rsidR="001F019E" w:rsidRDefault="001F019E" w:rsidP="00BE1D2A">
      <w:pPr>
        <w:pStyle w:val="ListParagraph"/>
        <w:spacing w:line="400" w:lineRule="exact"/>
        <w:ind w:leftChars="0"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/>
          <w:color w:val="000000"/>
        </w:rPr>
        <w:t xml:space="preserve">     </w:t>
      </w:r>
      <w:r>
        <w:rPr>
          <w:rFonts w:ascii="標楷體" w:eastAsia="標楷體" w:hAnsi="標楷體" w:hint="eastAsia"/>
          <w:color w:val="000000"/>
        </w:rPr>
        <w:t>電話：</w:t>
      </w:r>
      <w:r>
        <w:rPr>
          <w:rFonts w:ascii="標楷體" w:eastAsia="標楷體" w:hAnsi="標楷體"/>
          <w:color w:val="000000"/>
        </w:rPr>
        <w:t>0919-002-795</w:t>
      </w:r>
    </w:p>
    <w:p w:rsidR="001F019E" w:rsidRPr="004D54AF" w:rsidRDefault="001F019E" w:rsidP="00BE1D2A">
      <w:pPr>
        <w:pStyle w:val="ListParagraph"/>
        <w:spacing w:line="400" w:lineRule="exact"/>
        <w:ind w:leftChars="0" w:left="0"/>
        <w:rPr>
          <w:rFonts w:ascii="Times New Roman" w:eastAsia="標楷體" w:hAnsi="Times New Roman" w:cs="Times New Roman"/>
          <w:bCs/>
          <w:u w:val="single"/>
        </w:rPr>
      </w:pPr>
      <w:r>
        <w:rPr>
          <w:rFonts w:ascii="Times New Roman" w:eastAsia="標楷體" w:hAnsi="Times New Roman" w:cs="Times New Roman"/>
        </w:rPr>
        <w:t xml:space="preserve">     </w:t>
      </w:r>
      <w:r w:rsidRPr="00BE1D2A">
        <w:rPr>
          <w:rFonts w:ascii="Times New Roman" w:eastAsia="標楷體" w:hAnsi="Times New Roman" w:cs="Times New Roman" w:hint="eastAsia"/>
          <w:bCs/>
        </w:rPr>
        <w:t>聯絡人</w:t>
      </w:r>
      <w:r>
        <w:rPr>
          <w:rFonts w:ascii="Times New Roman" w:eastAsia="標楷體" w:hAnsi="Times New Roman" w:cs="Times New Roman" w:hint="eastAsia"/>
          <w:b/>
          <w:bCs/>
        </w:rPr>
        <w:t>：</w:t>
      </w:r>
      <w:r>
        <w:rPr>
          <w:rFonts w:ascii="Times New Roman" w:eastAsia="標楷體" w:hAnsi="Times New Roman" w:cs="Times New Roman" w:hint="eastAsia"/>
        </w:rPr>
        <w:t>廖小姐</w:t>
      </w:r>
    </w:p>
    <w:p w:rsidR="001F019E" w:rsidRPr="004D54AF" w:rsidRDefault="001F019E" w:rsidP="007A4AA5">
      <w:pPr>
        <w:pStyle w:val="ListParagraph"/>
        <w:numPr>
          <w:ilvl w:val="0"/>
          <w:numId w:val="1"/>
        </w:numPr>
        <w:spacing w:line="400" w:lineRule="exact"/>
        <w:ind w:leftChars="0" w:left="482" w:hanging="482"/>
        <w:rPr>
          <w:rFonts w:ascii="Times New Roman" w:eastAsia="標楷體" w:hAnsi="Times New Roman" w:cs="Times New Roman"/>
          <w:b/>
          <w:bCs/>
        </w:rPr>
      </w:pPr>
      <w:r w:rsidRPr="004D54AF">
        <w:rPr>
          <w:rFonts w:ascii="Times New Roman" w:eastAsia="標楷體" w:hAnsi="Times New Roman" w:cs="Times New Roman" w:hint="eastAsia"/>
          <w:b/>
          <w:bCs/>
        </w:rPr>
        <w:t>名額有限</w:t>
      </w:r>
      <w:r>
        <w:rPr>
          <w:rFonts w:ascii="Times New Roman" w:eastAsia="標楷體" w:hAnsi="Times New Roman" w:cs="Times New Roman"/>
          <w:b/>
          <w:bCs/>
        </w:rPr>
        <w:t>(100</w:t>
      </w:r>
      <w:r>
        <w:rPr>
          <w:rFonts w:ascii="Times New Roman" w:eastAsia="標楷體" w:hAnsi="Times New Roman" w:cs="Times New Roman" w:hint="eastAsia"/>
          <w:b/>
          <w:bCs/>
        </w:rPr>
        <w:t>人</w:t>
      </w:r>
      <w:r>
        <w:rPr>
          <w:rFonts w:ascii="Times New Roman" w:eastAsia="標楷體" w:hAnsi="Times New Roman" w:cs="Times New Roman"/>
          <w:b/>
          <w:bCs/>
        </w:rPr>
        <w:t>)</w:t>
      </w:r>
      <w:r>
        <w:rPr>
          <w:rFonts w:ascii="Times New Roman" w:eastAsia="標楷體" w:hAnsi="Times New Roman" w:cs="Times New Roman" w:hint="eastAsia"/>
          <w:b/>
          <w:bCs/>
        </w:rPr>
        <w:t>，歡迎</w:t>
      </w:r>
      <w:r w:rsidRPr="004D54AF">
        <w:rPr>
          <w:rFonts w:ascii="Times New Roman" w:eastAsia="標楷體" w:hAnsi="Times New Roman" w:cs="Times New Roman" w:hint="eastAsia"/>
          <w:b/>
          <w:bCs/>
        </w:rPr>
        <w:t>報名。</w:t>
      </w:r>
    </w:p>
    <w:p w:rsidR="001F019E" w:rsidRPr="007A4AA5" w:rsidRDefault="001F019E" w:rsidP="007A4AA5">
      <w:pPr>
        <w:widowControl/>
        <w:rPr>
          <w:rFonts w:ascii="Times New Roman" w:eastAsia="標楷體" w:hAnsi="Times New Roman"/>
        </w:rPr>
      </w:pPr>
    </w:p>
    <w:sectPr w:rsidR="001F019E" w:rsidRPr="007A4AA5" w:rsidSect="00F709C1">
      <w:pgSz w:w="11906" w:h="16838"/>
      <w:pgMar w:top="1079" w:right="1474" w:bottom="1134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19E" w:rsidRDefault="001F019E" w:rsidP="00B94F0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F019E" w:rsidRDefault="001F019E" w:rsidP="00B94F0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19E" w:rsidRDefault="001F019E" w:rsidP="00B94F0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F019E" w:rsidRDefault="001F019E" w:rsidP="00B94F0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F6ECF"/>
    <w:multiLevelType w:val="hybridMultilevel"/>
    <w:tmpl w:val="9CD41366"/>
    <w:lvl w:ilvl="0" w:tplc="A5289112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2ED"/>
    <w:rsid w:val="000069E4"/>
    <w:rsid w:val="00015B53"/>
    <w:rsid w:val="000228A5"/>
    <w:rsid w:val="00022F9F"/>
    <w:rsid w:val="000431C1"/>
    <w:rsid w:val="00052523"/>
    <w:rsid w:val="0008552E"/>
    <w:rsid w:val="00087A32"/>
    <w:rsid w:val="000A10B4"/>
    <w:rsid w:val="000B1531"/>
    <w:rsid w:val="0010197A"/>
    <w:rsid w:val="00107E73"/>
    <w:rsid w:val="00132406"/>
    <w:rsid w:val="001579FC"/>
    <w:rsid w:val="0017202E"/>
    <w:rsid w:val="00174C74"/>
    <w:rsid w:val="001B4DE4"/>
    <w:rsid w:val="001F019E"/>
    <w:rsid w:val="001F5BC0"/>
    <w:rsid w:val="0020423B"/>
    <w:rsid w:val="0021607B"/>
    <w:rsid w:val="0023691D"/>
    <w:rsid w:val="00257462"/>
    <w:rsid w:val="00275C55"/>
    <w:rsid w:val="002823AC"/>
    <w:rsid w:val="00296641"/>
    <w:rsid w:val="00297298"/>
    <w:rsid w:val="002D18D3"/>
    <w:rsid w:val="002F00FF"/>
    <w:rsid w:val="002F5D37"/>
    <w:rsid w:val="00382B12"/>
    <w:rsid w:val="003917F4"/>
    <w:rsid w:val="003A2B6A"/>
    <w:rsid w:val="003C60B7"/>
    <w:rsid w:val="003E783D"/>
    <w:rsid w:val="00407238"/>
    <w:rsid w:val="004118C1"/>
    <w:rsid w:val="004331E1"/>
    <w:rsid w:val="004513AC"/>
    <w:rsid w:val="0047375C"/>
    <w:rsid w:val="004A1D82"/>
    <w:rsid w:val="004A6194"/>
    <w:rsid w:val="004D54AF"/>
    <w:rsid w:val="004F03C5"/>
    <w:rsid w:val="004F62FD"/>
    <w:rsid w:val="005040BE"/>
    <w:rsid w:val="00506A08"/>
    <w:rsid w:val="005365F5"/>
    <w:rsid w:val="00543AB8"/>
    <w:rsid w:val="005E73B2"/>
    <w:rsid w:val="005E7533"/>
    <w:rsid w:val="00601F30"/>
    <w:rsid w:val="006135F2"/>
    <w:rsid w:val="00617526"/>
    <w:rsid w:val="00646FB9"/>
    <w:rsid w:val="00654EA5"/>
    <w:rsid w:val="006676BD"/>
    <w:rsid w:val="00694020"/>
    <w:rsid w:val="006A02BD"/>
    <w:rsid w:val="006C1B09"/>
    <w:rsid w:val="00715A43"/>
    <w:rsid w:val="0076353E"/>
    <w:rsid w:val="00765282"/>
    <w:rsid w:val="00770F9A"/>
    <w:rsid w:val="007808FD"/>
    <w:rsid w:val="0079319C"/>
    <w:rsid w:val="007A1E06"/>
    <w:rsid w:val="007A4AA5"/>
    <w:rsid w:val="007A7558"/>
    <w:rsid w:val="007C6312"/>
    <w:rsid w:val="007E40F0"/>
    <w:rsid w:val="00803A86"/>
    <w:rsid w:val="00804462"/>
    <w:rsid w:val="00806233"/>
    <w:rsid w:val="008121BE"/>
    <w:rsid w:val="0082093E"/>
    <w:rsid w:val="008501B0"/>
    <w:rsid w:val="008A23B3"/>
    <w:rsid w:val="008A5299"/>
    <w:rsid w:val="008D08AF"/>
    <w:rsid w:val="008E4579"/>
    <w:rsid w:val="00922A96"/>
    <w:rsid w:val="00984F35"/>
    <w:rsid w:val="009945AD"/>
    <w:rsid w:val="009C73F4"/>
    <w:rsid w:val="009D3856"/>
    <w:rsid w:val="009E31FE"/>
    <w:rsid w:val="009E636D"/>
    <w:rsid w:val="009F1280"/>
    <w:rsid w:val="009F3279"/>
    <w:rsid w:val="00A03D9D"/>
    <w:rsid w:val="00A22F4C"/>
    <w:rsid w:val="00A266D9"/>
    <w:rsid w:val="00A32BAA"/>
    <w:rsid w:val="00A90754"/>
    <w:rsid w:val="00AB4B73"/>
    <w:rsid w:val="00AE51AE"/>
    <w:rsid w:val="00AE7C8F"/>
    <w:rsid w:val="00B252FD"/>
    <w:rsid w:val="00B31E9B"/>
    <w:rsid w:val="00B34987"/>
    <w:rsid w:val="00B77861"/>
    <w:rsid w:val="00B94F04"/>
    <w:rsid w:val="00BB3B22"/>
    <w:rsid w:val="00BC2F13"/>
    <w:rsid w:val="00BC31FC"/>
    <w:rsid w:val="00BE1D2A"/>
    <w:rsid w:val="00BE232A"/>
    <w:rsid w:val="00BE2896"/>
    <w:rsid w:val="00BF0F74"/>
    <w:rsid w:val="00BF3208"/>
    <w:rsid w:val="00C01537"/>
    <w:rsid w:val="00C15CF9"/>
    <w:rsid w:val="00C20C0C"/>
    <w:rsid w:val="00C51858"/>
    <w:rsid w:val="00CB5DCE"/>
    <w:rsid w:val="00CC4DDD"/>
    <w:rsid w:val="00CE2DE0"/>
    <w:rsid w:val="00CE2F26"/>
    <w:rsid w:val="00CF5753"/>
    <w:rsid w:val="00D03DD7"/>
    <w:rsid w:val="00D508C4"/>
    <w:rsid w:val="00D5439C"/>
    <w:rsid w:val="00D755E4"/>
    <w:rsid w:val="00D77648"/>
    <w:rsid w:val="00DB35F1"/>
    <w:rsid w:val="00DD3DB5"/>
    <w:rsid w:val="00DE3E14"/>
    <w:rsid w:val="00DF6162"/>
    <w:rsid w:val="00E22DD5"/>
    <w:rsid w:val="00E574F0"/>
    <w:rsid w:val="00EA3F75"/>
    <w:rsid w:val="00ED06AC"/>
    <w:rsid w:val="00ED4E38"/>
    <w:rsid w:val="00EE3F42"/>
    <w:rsid w:val="00EF019A"/>
    <w:rsid w:val="00EF2F21"/>
    <w:rsid w:val="00F01AE3"/>
    <w:rsid w:val="00F032ED"/>
    <w:rsid w:val="00F44AA9"/>
    <w:rsid w:val="00F452CC"/>
    <w:rsid w:val="00F709C1"/>
    <w:rsid w:val="00F76BEF"/>
    <w:rsid w:val="00F86DD4"/>
    <w:rsid w:val="00FC6DC2"/>
    <w:rsid w:val="00FD64EF"/>
    <w:rsid w:val="00FE3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531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032ED"/>
    <w:rPr>
      <w:rFonts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B94F04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94F04"/>
    <w:rPr>
      <w:rFonts w:cs="Times New Roman"/>
      <w:sz w:val="20"/>
    </w:rPr>
  </w:style>
  <w:style w:type="paragraph" w:styleId="Footer">
    <w:name w:val="footer"/>
    <w:basedOn w:val="Normal"/>
    <w:link w:val="FooterChar"/>
    <w:uiPriority w:val="99"/>
    <w:rsid w:val="00B94F04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94F04"/>
    <w:rPr>
      <w:rFonts w:cs="Times New Roman"/>
      <w:sz w:val="20"/>
    </w:rPr>
  </w:style>
  <w:style w:type="character" w:styleId="CommentReference">
    <w:name w:val="annotation reference"/>
    <w:basedOn w:val="DefaultParagraphFont"/>
    <w:uiPriority w:val="99"/>
    <w:semiHidden/>
    <w:rsid w:val="00C20C0C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C20C0C"/>
    <w:rPr>
      <w:rFonts w:cs="Times New Roman"/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06A08"/>
    <w:rPr>
      <w:rFonts w:cs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20C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06A08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C20C0C"/>
    <w:rPr>
      <w:rFonts w:ascii="Cambria" w:hAnsi="Cambria" w:cs="Times New Roman"/>
      <w:kern w:val="0"/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6A08"/>
    <w:rPr>
      <w:rFonts w:ascii="Cambria" w:eastAsia="新細明體" w:hAnsi="Cambria" w:cs="Times New Roman"/>
      <w:sz w:val="2"/>
    </w:rPr>
  </w:style>
  <w:style w:type="paragraph" w:customStyle="1" w:styleId="ee">
    <w:name w:val="ee"/>
    <w:basedOn w:val="Normal"/>
    <w:uiPriority w:val="99"/>
    <w:rsid w:val="00E574F0"/>
    <w:pPr>
      <w:spacing w:before="60" w:after="60"/>
      <w:jc w:val="both"/>
    </w:pPr>
    <w:rPr>
      <w:rFonts w:ascii="標楷體" w:eastAsia="標楷體" w:hAnsi="Times New Roman" w:cs="Times New Roman"/>
      <w:sz w:val="32"/>
      <w:szCs w:val="20"/>
    </w:rPr>
  </w:style>
  <w:style w:type="character" w:styleId="Hyperlink">
    <w:name w:val="Hyperlink"/>
    <w:basedOn w:val="DefaultParagraphFont"/>
    <w:uiPriority w:val="99"/>
    <w:rsid w:val="00E574F0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74F0"/>
    <w:pPr>
      <w:ind w:leftChars="200" w:left="480"/>
    </w:pPr>
  </w:style>
  <w:style w:type="character" w:styleId="FollowedHyperlink">
    <w:name w:val="FollowedHyperlink"/>
    <w:basedOn w:val="DefaultParagraphFont"/>
    <w:uiPriority w:val="99"/>
    <w:semiHidden/>
    <w:rsid w:val="00770F9A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05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-mail&#26041;&#24335;&#35531;&#23559;&#22577;&#21517;&#34920;&#27284;&#26696;&#23492;&#33267;%20jullianlia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187</Words>
  <Characters>1072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FSC CoC森林認證監管鏈系統推廣研討會</dc:title>
  <dc:subject/>
  <dc:creator>user</dc:creator>
  <cp:keywords/>
  <dc:description/>
  <cp:lastModifiedBy>Lenovo</cp:lastModifiedBy>
  <cp:revision>2</cp:revision>
  <cp:lastPrinted>2013-04-19T03:32:00Z</cp:lastPrinted>
  <dcterms:created xsi:type="dcterms:W3CDTF">2013-05-10T03:24:00Z</dcterms:created>
  <dcterms:modified xsi:type="dcterms:W3CDTF">2013-05-10T03:24:00Z</dcterms:modified>
</cp:coreProperties>
</file>